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03429" w:rsidRPr="005E6410" w:rsidRDefault="005E6410" w:rsidP="005E6410">
      <w:pPr>
        <w:pStyle w:val="Heading1"/>
        <w:rPr>
          <w:rtl/>
        </w:rPr>
      </w:pPr>
      <w:r w:rsidRPr="005E6410">
        <w:rPr>
          <w:rFonts w:hint="cs"/>
          <w:rtl/>
        </w:rPr>
        <w:t>همایش ملی «امیدآفرینی، کارکردها و نقش جهاد تبیین»</w:t>
      </w:r>
    </w:p>
    <w:tbl>
      <w:tblPr>
        <w:tblStyle w:val="TableGrid"/>
        <w:bidiVisual/>
        <w:tblW w:w="5000" w:type="pct"/>
        <w:tblLook w:val="04A0" w:firstRow="1" w:lastRow="0" w:firstColumn="1" w:lastColumn="0" w:noHBand="0" w:noVBand="1"/>
      </w:tblPr>
      <w:tblGrid>
        <w:gridCol w:w="1983"/>
        <w:gridCol w:w="2692"/>
        <w:gridCol w:w="1843"/>
        <w:gridCol w:w="3110"/>
      </w:tblGrid>
      <w:tr w:rsidR="005E6410" w:rsidRPr="005E6410" w:rsidTr="002365E8">
        <w:trPr>
          <w:trHeight w:hRule="exact" w:val="680"/>
        </w:trPr>
        <w:tc>
          <w:tcPr>
            <w:tcW w:w="1030" w:type="pct"/>
            <w:vAlign w:val="center"/>
          </w:tcPr>
          <w:p w:rsidR="005E6410" w:rsidRPr="005E6410" w:rsidRDefault="005E6410" w:rsidP="00131495">
            <w:pPr>
              <w:pStyle w:val="Heading2"/>
              <w:rPr>
                <w:rtl/>
              </w:rPr>
            </w:pPr>
            <w:r w:rsidRPr="00131495">
              <w:rPr>
                <w:rFonts w:hint="cs"/>
                <w:rtl/>
              </w:rPr>
              <w:t>موضوع</w:t>
            </w:r>
            <w:r w:rsidRPr="005E6410">
              <w:rPr>
                <w:rFonts w:hint="cs"/>
                <w:rtl/>
              </w:rPr>
              <w:t xml:space="preserve"> مقاله:</w:t>
            </w:r>
          </w:p>
        </w:tc>
        <w:tc>
          <w:tcPr>
            <w:tcW w:w="3970" w:type="pct"/>
            <w:gridSpan w:val="3"/>
            <w:vAlign w:val="center"/>
          </w:tcPr>
          <w:p w:rsidR="005E6410" w:rsidRPr="005E6410" w:rsidRDefault="005E6410" w:rsidP="005E6410">
            <w:pPr>
              <w:ind w:firstLine="0"/>
              <w:jc w:val="left"/>
              <w:rPr>
                <w:rFonts w:hint="cs"/>
                <w:rtl/>
                <w:lang w:bidi="fa-IR"/>
              </w:rPr>
            </w:pPr>
          </w:p>
        </w:tc>
      </w:tr>
      <w:tr w:rsidR="00131495" w:rsidRPr="005E6410" w:rsidTr="00076B68">
        <w:trPr>
          <w:trHeight w:hRule="exact" w:val="680"/>
        </w:trPr>
        <w:tc>
          <w:tcPr>
            <w:tcW w:w="1030" w:type="pct"/>
            <w:vAlign w:val="center"/>
          </w:tcPr>
          <w:p w:rsidR="005E6410" w:rsidRPr="005E6410" w:rsidRDefault="005E6410" w:rsidP="00131495">
            <w:pPr>
              <w:pStyle w:val="Heading2"/>
              <w:rPr>
                <w:rtl/>
              </w:rPr>
            </w:pPr>
            <w:r w:rsidRPr="005E6410">
              <w:rPr>
                <w:rFonts w:hint="cs"/>
                <w:rtl/>
              </w:rPr>
              <w:t>نام و نام خانوادگی:</w:t>
            </w:r>
          </w:p>
        </w:tc>
        <w:tc>
          <w:tcPr>
            <w:tcW w:w="1398" w:type="pct"/>
            <w:vAlign w:val="center"/>
          </w:tcPr>
          <w:p w:rsidR="005E6410" w:rsidRPr="005E6410" w:rsidRDefault="005E6410" w:rsidP="005E6410">
            <w:pPr>
              <w:ind w:firstLine="0"/>
              <w:jc w:val="left"/>
              <w:rPr>
                <w:rFonts w:hint="cs"/>
                <w:rtl/>
                <w:lang w:bidi="fa-IR"/>
              </w:rPr>
            </w:pPr>
          </w:p>
        </w:tc>
        <w:tc>
          <w:tcPr>
            <w:tcW w:w="957" w:type="pct"/>
            <w:vAlign w:val="center"/>
          </w:tcPr>
          <w:p w:rsidR="005E6410" w:rsidRPr="005E6410" w:rsidRDefault="005E6410" w:rsidP="00131495">
            <w:pPr>
              <w:pStyle w:val="Heading2"/>
              <w:rPr>
                <w:rtl/>
              </w:rPr>
            </w:pPr>
            <w:r w:rsidRPr="005E6410">
              <w:rPr>
                <w:rFonts w:hint="cs"/>
                <w:rtl/>
              </w:rPr>
              <w:t>تاری</w:t>
            </w:r>
            <w:r w:rsidR="00076B68">
              <w:rPr>
                <w:rFonts w:hint="cs"/>
                <w:rtl/>
              </w:rPr>
              <w:t>خ</w:t>
            </w:r>
            <w:r w:rsidRPr="005E6410">
              <w:rPr>
                <w:rFonts w:hint="cs"/>
                <w:rtl/>
              </w:rPr>
              <w:t xml:space="preserve"> ارسال:</w:t>
            </w:r>
          </w:p>
        </w:tc>
        <w:tc>
          <w:tcPr>
            <w:tcW w:w="1615" w:type="pct"/>
            <w:vAlign w:val="center"/>
          </w:tcPr>
          <w:p w:rsidR="005E6410" w:rsidRPr="005E6410" w:rsidRDefault="005E6410" w:rsidP="005E6410">
            <w:pPr>
              <w:ind w:firstLine="0"/>
              <w:jc w:val="left"/>
              <w:rPr>
                <w:rFonts w:hint="cs"/>
                <w:rtl/>
                <w:lang w:bidi="fa-IR"/>
              </w:rPr>
            </w:pPr>
          </w:p>
        </w:tc>
      </w:tr>
      <w:tr w:rsidR="002365E8" w:rsidRPr="005E6410" w:rsidTr="00076B68">
        <w:trPr>
          <w:trHeight w:hRule="exact" w:val="680"/>
        </w:trPr>
        <w:tc>
          <w:tcPr>
            <w:tcW w:w="1030" w:type="pct"/>
            <w:vAlign w:val="center"/>
          </w:tcPr>
          <w:p w:rsidR="002365E8" w:rsidRPr="005E6410" w:rsidRDefault="002365E8" w:rsidP="00131495">
            <w:pPr>
              <w:pStyle w:val="Heading2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رشته تحصیلی:</w:t>
            </w:r>
          </w:p>
        </w:tc>
        <w:tc>
          <w:tcPr>
            <w:tcW w:w="1398" w:type="pct"/>
            <w:vAlign w:val="center"/>
          </w:tcPr>
          <w:p w:rsidR="002365E8" w:rsidRPr="005E6410" w:rsidRDefault="002365E8" w:rsidP="005E6410">
            <w:pPr>
              <w:ind w:firstLine="0"/>
              <w:jc w:val="left"/>
              <w:rPr>
                <w:rFonts w:hint="cs"/>
                <w:rtl/>
                <w:lang w:bidi="fa-IR"/>
              </w:rPr>
            </w:pPr>
          </w:p>
        </w:tc>
        <w:tc>
          <w:tcPr>
            <w:tcW w:w="957" w:type="pct"/>
            <w:vAlign w:val="center"/>
          </w:tcPr>
          <w:p w:rsidR="002365E8" w:rsidRPr="005E6410" w:rsidRDefault="002365E8" w:rsidP="00131495">
            <w:pPr>
              <w:pStyle w:val="Heading2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مدرک تحصیلی</w:t>
            </w:r>
            <w:r>
              <w:rPr>
                <w:rFonts w:hint="cs"/>
                <w:rtl/>
              </w:rPr>
              <w:t>:</w:t>
            </w:r>
          </w:p>
        </w:tc>
        <w:tc>
          <w:tcPr>
            <w:tcW w:w="1615" w:type="pct"/>
            <w:vAlign w:val="center"/>
          </w:tcPr>
          <w:p w:rsidR="002365E8" w:rsidRPr="005E6410" w:rsidRDefault="002365E8" w:rsidP="005E6410">
            <w:pPr>
              <w:ind w:firstLine="0"/>
              <w:jc w:val="left"/>
              <w:rPr>
                <w:rFonts w:hint="cs"/>
                <w:rtl/>
                <w:lang w:bidi="fa-IR"/>
              </w:rPr>
            </w:pPr>
          </w:p>
        </w:tc>
      </w:tr>
      <w:tr w:rsidR="005E6410" w:rsidRPr="005E6410" w:rsidTr="00131495">
        <w:trPr>
          <w:trHeight w:hRule="exact" w:val="680"/>
        </w:trPr>
        <w:tc>
          <w:tcPr>
            <w:tcW w:w="5000" w:type="pct"/>
            <w:gridSpan w:val="4"/>
            <w:vAlign w:val="center"/>
          </w:tcPr>
          <w:p w:rsidR="005E6410" w:rsidRPr="005E6410" w:rsidRDefault="005E6410" w:rsidP="005E6410">
            <w:pPr>
              <w:pStyle w:val="Heading2"/>
              <w:rPr>
                <w:sz w:val="22"/>
                <w:szCs w:val="24"/>
              </w:rPr>
            </w:pPr>
            <w:r w:rsidRPr="005E6410">
              <w:rPr>
                <w:rFonts w:hint="cs"/>
                <w:rtl/>
              </w:rPr>
              <w:t>چکیده</w:t>
            </w:r>
            <w:r w:rsidR="002365E8">
              <w:rPr>
                <w:rtl/>
              </w:rPr>
              <w:t xml:space="preserve"> </w:t>
            </w:r>
            <w:r w:rsidR="002365E8">
              <w:rPr>
                <w:rFonts w:hint="cs"/>
                <w:rtl/>
              </w:rPr>
              <w:t>(</w:t>
            </w:r>
            <w:r w:rsidR="002365E8" w:rsidRPr="002365E8">
              <w:rPr>
                <w:rtl/>
              </w:rPr>
              <w:t xml:space="preserve">شامل خلاصه، </w:t>
            </w:r>
            <w:r w:rsidR="002365E8">
              <w:rPr>
                <w:rFonts w:hint="cs"/>
                <w:rtl/>
              </w:rPr>
              <w:t>هدف‌ها</w:t>
            </w:r>
            <w:r w:rsidR="002365E8" w:rsidRPr="002365E8">
              <w:rPr>
                <w:rtl/>
              </w:rPr>
              <w:t>، روش</w:t>
            </w:r>
            <w:r w:rsidR="002365E8">
              <w:rPr>
                <w:rFonts w:hint="cs"/>
                <w:rtl/>
              </w:rPr>
              <w:t>‌</w:t>
            </w:r>
            <w:r w:rsidR="002365E8" w:rsidRPr="002365E8">
              <w:rPr>
                <w:rtl/>
              </w:rPr>
              <w:t>هاي اجرا و نتايج به دست آمده</w:t>
            </w:r>
            <w:r w:rsidR="00131495">
              <w:rPr>
                <w:rFonts w:hint="cs"/>
                <w:rtl/>
              </w:rPr>
              <w:t xml:space="preserve"> </w:t>
            </w:r>
            <w:r w:rsidR="002365E8">
              <w:rPr>
                <w:rFonts w:hint="cs"/>
                <w:rtl/>
              </w:rPr>
              <w:t xml:space="preserve">در </w:t>
            </w:r>
            <w:r w:rsidR="00131495" w:rsidRPr="00131495">
              <w:rPr>
                <w:rtl/>
              </w:rPr>
              <w:t>120 تا 150 کلمه</w:t>
            </w:r>
            <w:r w:rsidR="00131495">
              <w:rPr>
                <w:rFonts w:hint="cs"/>
                <w:rtl/>
              </w:rPr>
              <w:t>):</w:t>
            </w:r>
          </w:p>
        </w:tc>
      </w:tr>
      <w:tr w:rsidR="005E6410" w:rsidRPr="005E6410" w:rsidTr="002365E8">
        <w:trPr>
          <w:trHeight w:hRule="exact" w:val="7892"/>
        </w:trPr>
        <w:tc>
          <w:tcPr>
            <w:tcW w:w="5000" w:type="pct"/>
            <w:gridSpan w:val="4"/>
          </w:tcPr>
          <w:p w:rsidR="005E6410" w:rsidRDefault="005E6410" w:rsidP="00131495">
            <w:pPr>
              <w:rPr>
                <w:rtl/>
                <w:lang w:bidi="fa-IR"/>
              </w:rPr>
            </w:pPr>
          </w:p>
          <w:p w:rsidR="002365E8" w:rsidRDefault="002365E8" w:rsidP="00131495">
            <w:pPr>
              <w:rPr>
                <w:rtl/>
                <w:lang w:bidi="fa-IR"/>
              </w:rPr>
            </w:pPr>
          </w:p>
          <w:p w:rsidR="002365E8" w:rsidRDefault="002365E8" w:rsidP="00131495">
            <w:pPr>
              <w:rPr>
                <w:rtl/>
                <w:lang w:bidi="fa-IR"/>
              </w:rPr>
            </w:pPr>
          </w:p>
          <w:p w:rsidR="002365E8" w:rsidRDefault="002365E8" w:rsidP="00131495">
            <w:pPr>
              <w:rPr>
                <w:rtl/>
                <w:lang w:bidi="fa-IR"/>
              </w:rPr>
            </w:pPr>
          </w:p>
          <w:p w:rsidR="002365E8" w:rsidRDefault="002365E8" w:rsidP="00131495">
            <w:pPr>
              <w:rPr>
                <w:rtl/>
                <w:lang w:bidi="fa-IR"/>
              </w:rPr>
            </w:pPr>
          </w:p>
          <w:p w:rsidR="002365E8" w:rsidRDefault="002365E8" w:rsidP="00131495">
            <w:pPr>
              <w:rPr>
                <w:rtl/>
                <w:lang w:bidi="fa-IR"/>
              </w:rPr>
            </w:pPr>
          </w:p>
          <w:p w:rsidR="002365E8" w:rsidRDefault="002365E8" w:rsidP="00131495">
            <w:pPr>
              <w:rPr>
                <w:rtl/>
                <w:lang w:bidi="fa-IR"/>
              </w:rPr>
            </w:pPr>
          </w:p>
          <w:p w:rsidR="002365E8" w:rsidRDefault="002365E8" w:rsidP="00131495">
            <w:pPr>
              <w:rPr>
                <w:rtl/>
                <w:lang w:bidi="fa-IR"/>
              </w:rPr>
            </w:pPr>
          </w:p>
          <w:p w:rsidR="002365E8" w:rsidRPr="005E6410" w:rsidRDefault="002365E8" w:rsidP="00131495">
            <w:pPr>
              <w:rPr>
                <w:rFonts w:hint="cs"/>
                <w:rtl/>
                <w:lang w:bidi="fa-IR"/>
              </w:rPr>
            </w:pPr>
          </w:p>
        </w:tc>
      </w:tr>
      <w:tr w:rsidR="005E6410" w:rsidRPr="005E6410" w:rsidTr="00131495">
        <w:trPr>
          <w:trHeight w:hRule="exact" w:val="976"/>
        </w:trPr>
        <w:tc>
          <w:tcPr>
            <w:tcW w:w="5000" w:type="pct"/>
            <w:gridSpan w:val="4"/>
            <w:vAlign w:val="center"/>
          </w:tcPr>
          <w:p w:rsidR="005E6410" w:rsidRPr="005E6410" w:rsidRDefault="005E6410" w:rsidP="005E6410">
            <w:pPr>
              <w:pStyle w:val="Heading2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کلیدواژه‌ها:</w:t>
            </w:r>
          </w:p>
        </w:tc>
      </w:tr>
      <w:tr w:rsidR="005E6410" w:rsidRPr="005E6410" w:rsidTr="002365E8">
        <w:trPr>
          <w:trHeight w:hRule="exact" w:val="1575"/>
        </w:trPr>
        <w:tc>
          <w:tcPr>
            <w:tcW w:w="5000" w:type="pct"/>
            <w:gridSpan w:val="4"/>
            <w:vAlign w:val="center"/>
          </w:tcPr>
          <w:p w:rsidR="005E6410" w:rsidRDefault="005E6410" w:rsidP="005E6410">
            <w:pPr>
              <w:ind w:firstLine="0"/>
              <w:jc w:val="left"/>
              <w:rPr>
                <w:rtl/>
                <w:lang w:bidi="fa-IR"/>
              </w:rPr>
            </w:pPr>
          </w:p>
          <w:p w:rsidR="002365E8" w:rsidRDefault="002365E8" w:rsidP="005E6410">
            <w:pPr>
              <w:ind w:firstLine="0"/>
              <w:jc w:val="left"/>
              <w:rPr>
                <w:rtl/>
                <w:lang w:bidi="fa-IR"/>
              </w:rPr>
            </w:pPr>
          </w:p>
          <w:p w:rsidR="002365E8" w:rsidRPr="005E6410" w:rsidRDefault="002365E8" w:rsidP="005E6410">
            <w:pPr>
              <w:ind w:firstLine="0"/>
              <w:jc w:val="left"/>
              <w:rPr>
                <w:rFonts w:hint="cs"/>
                <w:rtl/>
                <w:lang w:bidi="fa-IR"/>
              </w:rPr>
            </w:pPr>
          </w:p>
        </w:tc>
      </w:tr>
    </w:tbl>
    <w:p w:rsidR="005E6410" w:rsidRPr="005D35AF" w:rsidRDefault="005E6410" w:rsidP="005D35AF">
      <w:pPr>
        <w:rPr>
          <w:rFonts w:hint="cs"/>
          <w:rtl/>
          <w:lang w:bidi="fa-IR"/>
        </w:rPr>
      </w:pPr>
    </w:p>
    <w:sectPr w:rsidR="005E6410" w:rsidRPr="005D35AF" w:rsidSect="00CF47CD">
      <w:footerReference w:type="even" r:id="rId8"/>
      <w:footnotePr>
        <w:numRestart w:val="eachPage"/>
      </w:footnotePr>
      <w:pgSz w:w="11906" w:h="16838" w:code="9"/>
      <w:pgMar w:top="1134" w:right="1134" w:bottom="567" w:left="1134" w:header="0" w:footer="301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5F54" w:rsidRDefault="00A55F54">
      <w:r>
        <w:separator/>
      </w:r>
    </w:p>
  </w:endnote>
  <w:endnote w:type="continuationSeparator" w:id="0">
    <w:p w:rsidR="00A55F54" w:rsidRDefault="00A55F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Entezar     &lt;---------">
    <w:altName w:val="Arial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odaern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 Hom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sim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2 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D11C3" w:rsidRDefault="0074727A" w:rsidP="000B5323">
    <w:pPr>
      <w:pStyle w:val="Footer"/>
      <w:rPr>
        <w:rStyle w:val="PageNumber"/>
      </w:rPr>
    </w:pPr>
    <w:r>
      <w:rPr>
        <w:rStyle w:val="PageNumber"/>
        <w:rtl/>
      </w:rPr>
      <w:fldChar w:fldCharType="begin"/>
    </w:r>
    <w:r w:rsidR="005D11C3"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5D11C3" w:rsidRDefault="005D11C3" w:rsidP="000B53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5F54" w:rsidRDefault="00A55F54">
      <w:r>
        <w:separator/>
      </w:r>
    </w:p>
  </w:footnote>
  <w:footnote w:type="continuationSeparator" w:id="0">
    <w:p w:rsidR="00A55F54" w:rsidRDefault="00A55F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5882B7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4E8EEB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A323F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8A2CD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75CA3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4E76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DA683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EF681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EA0CA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478DA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393C87"/>
    <w:multiLevelType w:val="hybridMultilevel"/>
    <w:tmpl w:val="A212F51E"/>
    <w:lvl w:ilvl="0" w:tplc="52BC818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8E3086"/>
    <w:multiLevelType w:val="hybridMultilevel"/>
    <w:tmpl w:val="3D741F7A"/>
    <w:lvl w:ilvl="0" w:tplc="42D65C66">
      <w:start w:val="2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A040D63"/>
    <w:multiLevelType w:val="hybridMultilevel"/>
    <w:tmpl w:val="9D22CE92"/>
    <w:lvl w:ilvl="0" w:tplc="6B3423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3" w15:restartNumberingAfterBreak="0">
    <w:nsid w:val="373B206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3A405F92"/>
    <w:multiLevelType w:val="hybridMultilevel"/>
    <w:tmpl w:val="9B50ED9A"/>
    <w:lvl w:ilvl="0" w:tplc="762E4050">
      <w:numFmt w:val="bullet"/>
      <w:lvlText w:val="-"/>
      <w:lvlJc w:val="left"/>
      <w:pPr>
        <w:ind w:left="644" w:hanging="360"/>
      </w:pPr>
      <w:rPr>
        <w:rFonts w:ascii="B Yagut" w:eastAsia="B Yagut" w:hAnsi="B Yagut" w:cs="B Yagut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4E7514DF"/>
    <w:multiLevelType w:val="hybridMultilevel"/>
    <w:tmpl w:val="2352878A"/>
    <w:lvl w:ilvl="0" w:tplc="1448827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744654">
    <w:abstractNumId w:val="13"/>
  </w:num>
  <w:num w:numId="2" w16cid:durableId="685253588">
    <w:abstractNumId w:val="9"/>
  </w:num>
  <w:num w:numId="3" w16cid:durableId="724139397">
    <w:abstractNumId w:val="7"/>
  </w:num>
  <w:num w:numId="4" w16cid:durableId="933635399">
    <w:abstractNumId w:val="6"/>
  </w:num>
  <w:num w:numId="5" w16cid:durableId="1592661338">
    <w:abstractNumId w:val="5"/>
  </w:num>
  <w:num w:numId="6" w16cid:durableId="155803937">
    <w:abstractNumId w:val="4"/>
  </w:num>
  <w:num w:numId="7" w16cid:durableId="1189182248">
    <w:abstractNumId w:val="8"/>
  </w:num>
  <w:num w:numId="8" w16cid:durableId="1399014470">
    <w:abstractNumId w:val="3"/>
  </w:num>
  <w:num w:numId="9" w16cid:durableId="1763378598">
    <w:abstractNumId w:val="2"/>
  </w:num>
  <w:num w:numId="10" w16cid:durableId="695271738">
    <w:abstractNumId w:val="1"/>
  </w:num>
  <w:num w:numId="11" w16cid:durableId="1007823913">
    <w:abstractNumId w:val="0"/>
  </w:num>
  <w:num w:numId="12" w16cid:durableId="1719428962">
    <w:abstractNumId w:val="12"/>
  </w:num>
  <w:num w:numId="13" w16cid:durableId="1499691266">
    <w:abstractNumId w:val="14"/>
  </w:num>
  <w:num w:numId="14" w16cid:durableId="933246886">
    <w:abstractNumId w:val="15"/>
  </w:num>
  <w:num w:numId="15" w16cid:durableId="2009095270">
    <w:abstractNumId w:val="11"/>
  </w:num>
  <w:num w:numId="16" w16cid:durableId="121878433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410"/>
    <w:rsid w:val="00007664"/>
    <w:rsid w:val="000077F8"/>
    <w:rsid w:val="00011F23"/>
    <w:rsid w:val="00012EB6"/>
    <w:rsid w:val="000203FB"/>
    <w:rsid w:val="000223AE"/>
    <w:rsid w:val="00024F40"/>
    <w:rsid w:val="000346CE"/>
    <w:rsid w:val="000401AD"/>
    <w:rsid w:val="00040E59"/>
    <w:rsid w:val="00041CC0"/>
    <w:rsid w:val="0004422C"/>
    <w:rsid w:val="000478D6"/>
    <w:rsid w:val="000502DE"/>
    <w:rsid w:val="00055D98"/>
    <w:rsid w:val="000629D7"/>
    <w:rsid w:val="00064F16"/>
    <w:rsid w:val="00072DEE"/>
    <w:rsid w:val="00074F3A"/>
    <w:rsid w:val="00076B68"/>
    <w:rsid w:val="000772FE"/>
    <w:rsid w:val="00077314"/>
    <w:rsid w:val="00093713"/>
    <w:rsid w:val="000974FF"/>
    <w:rsid w:val="000A2006"/>
    <w:rsid w:val="000B5323"/>
    <w:rsid w:val="000C27E1"/>
    <w:rsid w:val="000C34BA"/>
    <w:rsid w:val="000D5176"/>
    <w:rsid w:val="000D6ABE"/>
    <w:rsid w:val="000F1D65"/>
    <w:rsid w:val="000F1E67"/>
    <w:rsid w:val="000F6AB7"/>
    <w:rsid w:val="00102356"/>
    <w:rsid w:val="00107CB4"/>
    <w:rsid w:val="001169FC"/>
    <w:rsid w:val="00117A3C"/>
    <w:rsid w:val="001232F2"/>
    <w:rsid w:val="00124A4B"/>
    <w:rsid w:val="0012567F"/>
    <w:rsid w:val="001268D2"/>
    <w:rsid w:val="00130BAD"/>
    <w:rsid w:val="00131495"/>
    <w:rsid w:val="0013384C"/>
    <w:rsid w:val="0014087C"/>
    <w:rsid w:val="001417BB"/>
    <w:rsid w:val="0014332E"/>
    <w:rsid w:val="001457C3"/>
    <w:rsid w:val="001517B7"/>
    <w:rsid w:val="001544AE"/>
    <w:rsid w:val="00155BDC"/>
    <w:rsid w:val="00161C5B"/>
    <w:rsid w:val="00164E03"/>
    <w:rsid w:val="001652BC"/>
    <w:rsid w:val="001726AF"/>
    <w:rsid w:val="001733E9"/>
    <w:rsid w:val="00177636"/>
    <w:rsid w:val="0018145D"/>
    <w:rsid w:val="001821C7"/>
    <w:rsid w:val="00183010"/>
    <w:rsid w:val="0018589E"/>
    <w:rsid w:val="00192DFB"/>
    <w:rsid w:val="001A714D"/>
    <w:rsid w:val="001A7729"/>
    <w:rsid w:val="001D2F61"/>
    <w:rsid w:val="001D3D59"/>
    <w:rsid w:val="001D7821"/>
    <w:rsid w:val="001E41C5"/>
    <w:rsid w:val="001E5A73"/>
    <w:rsid w:val="00202783"/>
    <w:rsid w:val="00213480"/>
    <w:rsid w:val="00221D88"/>
    <w:rsid w:val="0022664F"/>
    <w:rsid w:val="002365E8"/>
    <w:rsid w:val="002367D4"/>
    <w:rsid w:val="00241652"/>
    <w:rsid w:val="00247AEE"/>
    <w:rsid w:val="002504AF"/>
    <w:rsid w:val="00251E55"/>
    <w:rsid w:val="00255758"/>
    <w:rsid w:val="00256561"/>
    <w:rsid w:val="00262799"/>
    <w:rsid w:val="00264A2E"/>
    <w:rsid w:val="002651DF"/>
    <w:rsid w:val="00272D7A"/>
    <w:rsid w:val="00275FDE"/>
    <w:rsid w:val="00281525"/>
    <w:rsid w:val="00282159"/>
    <w:rsid w:val="00284FDE"/>
    <w:rsid w:val="0029061E"/>
    <w:rsid w:val="002960E2"/>
    <w:rsid w:val="0029731E"/>
    <w:rsid w:val="002B005B"/>
    <w:rsid w:val="002B0476"/>
    <w:rsid w:val="002B1C6B"/>
    <w:rsid w:val="002C11AA"/>
    <w:rsid w:val="002C33C6"/>
    <w:rsid w:val="002D3456"/>
    <w:rsid w:val="002D35E3"/>
    <w:rsid w:val="002E3722"/>
    <w:rsid w:val="002E4D05"/>
    <w:rsid w:val="0031407C"/>
    <w:rsid w:val="00314621"/>
    <w:rsid w:val="003214E7"/>
    <w:rsid w:val="00324F04"/>
    <w:rsid w:val="003277B9"/>
    <w:rsid w:val="00332B99"/>
    <w:rsid w:val="00334674"/>
    <w:rsid w:val="00336D52"/>
    <w:rsid w:val="00342824"/>
    <w:rsid w:val="00343190"/>
    <w:rsid w:val="00343E13"/>
    <w:rsid w:val="0035686A"/>
    <w:rsid w:val="00363FFD"/>
    <w:rsid w:val="003679A9"/>
    <w:rsid w:val="003742F8"/>
    <w:rsid w:val="00381CE5"/>
    <w:rsid w:val="003859CF"/>
    <w:rsid w:val="00387C82"/>
    <w:rsid w:val="00397073"/>
    <w:rsid w:val="003A72E3"/>
    <w:rsid w:val="003C15FF"/>
    <w:rsid w:val="003C3A06"/>
    <w:rsid w:val="003C69D1"/>
    <w:rsid w:val="003C7BA3"/>
    <w:rsid w:val="003D418F"/>
    <w:rsid w:val="003D78F0"/>
    <w:rsid w:val="003E0383"/>
    <w:rsid w:val="003E45EA"/>
    <w:rsid w:val="003F192B"/>
    <w:rsid w:val="003F2F51"/>
    <w:rsid w:val="003F7C31"/>
    <w:rsid w:val="00404950"/>
    <w:rsid w:val="0040544F"/>
    <w:rsid w:val="00412319"/>
    <w:rsid w:val="004147E9"/>
    <w:rsid w:val="004160DC"/>
    <w:rsid w:val="0042368D"/>
    <w:rsid w:val="004255EC"/>
    <w:rsid w:val="004348B7"/>
    <w:rsid w:val="004371AE"/>
    <w:rsid w:val="00441357"/>
    <w:rsid w:val="00454B67"/>
    <w:rsid w:val="00454CC1"/>
    <w:rsid w:val="00466C24"/>
    <w:rsid w:val="0047307B"/>
    <w:rsid w:val="0048055A"/>
    <w:rsid w:val="00482799"/>
    <w:rsid w:val="004838E5"/>
    <w:rsid w:val="00491C84"/>
    <w:rsid w:val="00497FCB"/>
    <w:rsid w:val="004A3B8E"/>
    <w:rsid w:val="004A79E7"/>
    <w:rsid w:val="004C4408"/>
    <w:rsid w:val="004C55DF"/>
    <w:rsid w:val="004C7DAE"/>
    <w:rsid w:val="004D20EF"/>
    <w:rsid w:val="004D47C1"/>
    <w:rsid w:val="004D5CB0"/>
    <w:rsid w:val="004D7412"/>
    <w:rsid w:val="004E486F"/>
    <w:rsid w:val="004E6CE8"/>
    <w:rsid w:val="004F11EA"/>
    <w:rsid w:val="004F2B68"/>
    <w:rsid w:val="004F36E5"/>
    <w:rsid w:val="004F3CDF"/>
    <w:rsid w:val="005026DB"/>
    <w:rsid w:val="00510181"/>
    <w:rsid w:val="0052174F"/>
    <w:rsid w:val="005238F9"/>
    <w:rsid w:val="00526704"/>
    <w:rsid w:val="005420B0"/>
    <w:rsid w:val="00542EB6"/>
    <w:rsid w:val="00543E37"/>
    <w:rsid w:val="0055553D"/>
    <w:rsid w:val="00555CB9"/>
    <w:rsid w:val="00562CC2"/>
    <w:rsid w:val="005637D1"/>
    <w:rsid w:val="0056773D"/>
    <w:rsid w:val="00574A75"/>
    <w:rsid w:val="00575D4F"/>
    <w:rsid w:val="00581D77"/>
    <w:rsid w:val="00583127"/>
    <w:rsid w:val="00587271"/>
    <w:rsid w:val="00593E9C"/>
    <w:rsid w:val="005B2CB5"/>
    <w:rsid w:val="005B4C8C"/>
    <w:rsid w:val="005B69AF"/>
    <w:rsid w:val="005C6BD2"/>
    <w:rsid w:val="005D11C3"/>
    <w:rsid w:val="005D1F1C"/>
    <w:rsid w:val="005D35AF"/>
    <w:rsid w:val="005D77F1"/>
    <w:rsid w:val="005E1CF1"/>
    <w:rsid w:val="005E3248"/>
    <w:rsid w:val="005E6410"/>
    <w:rsid w:val="005E7086"/>
    <w:rsid w:val="005F4BAA"/>
    <w:rsid w:val="006016DF"/>
    <w:rsid w:val="0061196F"/>
    <w:rsid w:val="00611BCD"/>
    <w:rsid w:val="00613A4D"/>
    <w:rsid w:val="0061799E"/>
    <w:rsid w:val="00627E12"/>
    <w:rsid w:val="00627F24"/>
    <w:rsid w:val="006332DC"/>
    <w:rsid w:val="00647368"/>
    <w:rsid w:val="006475ED"/>
    <w:rsid w:val="00652080"/>
    <w:rsid w:val="00656D22"/>
    <w:rsid w:val="00662A5C"/>
    <w:rsid w:val="00665D9F"/>
    <w:rsid w:val="006662C4"/>
    <w:rsid w:val="00676830"/>
    <w:rsid w:val="00683422"/>
    <w:rsid w:val="00691B6D"/>
    <w:rsid w:val="00691C2F"/>
    <w:rsid w:val="00692177"/>
    <w:rsid w:val="0069534C"/>
    <w:rsid w:val="00695F92"/>
    <w:rsid w:val="006A46B8"/>
    <w:rsid w:val="006A46D0"/>
    <w:rsid w:val="006A772D"/>
    <w:rsid w:val="006B0BD2"/>
    <w:rsid w:val="006C60FF"/>
    <w:rsid w:val="006D35A8"/>
    <w:rsid w:val="006E0FDF"/>
    <w:rsid w:val="006E4A8D"/>
    <w:rsid w:val="006F3706"/>
    <w:rsid w:val="006F3811"/>
    <w:rsid w:val="006F654F"/>
    <w:rsid w:val="006F6DEB"/>
    <w:rsid w:val="006F72EA"/>
    <w:rsid w:val="00711A2C"/>
    <w:rsid w:val="007178F2"/>
    <w:rsid w:val="00721D05"/>
    <w:rsid w:val="0072342D"/>
    <w:rsid w:val="00726C35"/>
    <w:rsid w:val="00733057"/>
    <w:rsid w:val="007350A0"/>
    <w:rsid w:val="007357CC"/>
    <w:rsid w:val="00735D68"/>
    <w:rsid w:val="00742FE8"/>
    <w:rsid w:val="0074727A"/>
    <w:rsid w:val="007528A0"/>
    <w:rsid w:val="00755537"/>
    <w:rsid w:val="00755595"/>
    <w:rsid w:val="00760BF1"/>
    <w:rsid w:val="0076104D"/>
    <w:rsid w:val="00761BCA"/>
    <w:rsid w:val="00762A9E"/>
    <w:rsid w:val="00771F16"/>
    <w:rsid w:val="00772403"/>
    <w:rsid w:val="00773D27"/>
    <w:rsid w:val="00783414"/>
    <w:rsid w:val="007834A7"/>
    <w:rsid w:val="00796912"/>
    <w:rsid w:val="0079691B"/>
    <w:rsid w:val="007B05C6"/>
    <w:rsid w:val="007B568F"/>
    <w:rsid w:val="007C0F06"/>
    <w:rsid w:val="007C10E6"/>
    <w:rsid w:val="007C1D8F"/>
    <w:rsid w:val="007C362C"/>
    <w:rsid w:val="007C48EE"/>
    <w:rsid w:val="007D1537"/>
    <w:rsid w:val="007E376A"/>
    <w:rsid w:val="007F0605"/>
    <w:rsid w:val="007F34C9"/>
    <w:rsid w:val="007F3530"/>
    <w:rsid w:val="007F5976"/>
    <w:rsid w:val="007F6AB6"/>
    <w:rsid w:val="007F711C"/>
    <w:rsid w:val="007F7BBE"/>
    <w:rsid w:val="008013BD"/>
    <w:rsid w:val="00803429"/>
    <w:rsid w:val="00803504"/>
    <w:rsid w:val="00803FFC"/>
    <w:rsid w:val="00804FD2"/>
    <w:rsid w:val="0080586C"/>
    <w:rsid w:val="00810F7F"/>
    <w:rsid w:val="0081287E"/>
    <w:rsid w:val="00814AFF"/>
    <w:rsid w:val="00817195"/>
    <w:rsid w:val="0083033B"/>
    <w:rsid w:val="00831A81"/>
    <w:rsid w:val="00833152"/>
    <w:rsid w:val="008360DB"/>
    <w:rsid w:val="008374D7"/>
    <w:rsid w:val="00841909"/>
    <w:rsid w:val="00846B0B"/>
    <w:rsid w:val="00864731"/>
    <w:rsid w:val="0087174E"/>
    <w:rsid w:val="00876462"/>
    <w:rsid w:val="00881053"/>
    <w:rsid w:val="008852A1"/>
    <w:rsid w:val="00885E6B"/>
    <w:rsid w:val="008A1838"/>
    <w:rsid w:val="008B5A5E"/>
    <w:rsid w:val="008C3756"/>
    <w:rsid w:val="008C680B"/>
    <w:rsid w:val="008C7C1B"/>
    <w:rsid w:val="008D3A3D"/>
    <w:rsid w:val="008D66BA"/>
    <w:rsid w:val="008D76FC"/>
    <w:rsid w:val="008E54F7"/>
    <w:rsid w:val="008E5986"/>
    <w:rsid w:val="008E6068"/>
    <w:rsid w:val="008F1C73"/>
    <w:rsid w:val="00906374"/>
    <w:rsid w:val="009232F0"/>
    <w:rsid w:val="00927130"/>
    <w:rsid w:val="00930341"/>
    <w:rsid w:val="00943547"/>
    <w:rsid w:val="00947B9F"/>
    <w:rsid w:val="0096120B"/>
    <w:rsid w:val="00965A9E"/>
    <w:rsid w:val="00972F74"/>
    <w:rsid w:val="0097468A"/>
    <w:rsid w:val="00980EEB"/>
    <w:rsid w:val="009872DF"/>
    <w:rsid w:val="00987BB6"/>
    <w:rsid w:val="009A0991"/>
    <w:rsid w:val="009A6C86"/>
    <w:rsid w:val="009B2B80"/>
    <w:rsid w:val="009B4678"/>
    <w:rsid w:val="009B629E"/>
    <w:rsid w:val="009B6EA5"/>
    <w:rsid w:val="009C17D6"/>
    <w:rsid w:val="009D3D28"/>
    <w:rsid w:val="009E0B28"/>
    <w:rsid w:val="009E6C63"/>
    <w:rsid w:val="009F0E15"/>
    <w:rsid w:val="009F173D"/>
    <w:rsid w:val="009F29F8"/>
    <w:rsid w:val="009F31FC"/>
    <w:rsid w:val="009F5FC4"/>
    <w:rsid w:val="009F65F0"/>
    <w:rsid w:val="009F696F"/>
    <w:rsid w:val="00A04829"/>
    <w:rsid w:val="00A12DEB"/>
    <w:rsid w:val="00A208F7"/>
    <w:rsid w:val="00A21D0E"/>
    <w:rsid w:val="00A27C45"/>
    <w:rsid w:val="00A317D3"/>
    <w:rsid w:val="00A37169"/>
    <w:rsid w:val="00A40348"/>
    <w:rsid w:val="00A44ECC"/>
    <w:rsid w:val="00A46A25"/>
    <w:rsid w:val="00A50D02"/>
    <w:rsid w:val="00A53D28"/>
    <w:rsid w:val="00A54607"/>
    <w:rsid w:val="00A55F54"/>
    <w:rsid w:val="00A61BFD"/>
    <w:rsid w:val="00A66D0E"/>
    <w:rsid w:val="00A74116"/>
    <w:rsid w:val="00A7416E"/>
    <w:rsid w:val="00A753DE"/>
    <w:rsid w:val="00A8207A"/>
    <w:rsid w:val="00A9020E"/>
    <w:rsid w:val="00AA045C"/>
    <w:rsid w:val="00AA3314"/>
    <w:rsid w:val="00AA6892"/>
    <w:rsid w:val="00AB5041"/>
    <w:rsid w:val="00AB6CE1"/>
    <w:rsid w:val="00AB70B4"/>
    <w:rsid w:val="00AC0D4B"/>
    <w:rsid w:val="00AD384E"/>
    <w:rsid w:val="00AE22D7"/>
    <w:rsid w:val="00AE2E61"/>
    <w:rsid w:val="00AE592C"/>
    <w:rsid w:val="00AF04D4"/>
    <w:rsid w:val="00AF1E1C"/>
    <w:rsid w:val="00B015CB"/>
    <w:rsid w:val="00B11FB7"/>
    <w:rsid w:val="00B14CDB"/>
    <w:rsid w:val="00B17644"/>
    <w:rsid w:val="00B2058E"/>
    <w:rsid w:val="00B20E26"/>
    <w:rsid w:val="00B3459D"/>
    <w:rsid w:val="00B37578"/>
    <w:rsid w:val="00B423F9"/>
    <w:rsid w:val="00B4696E"/>
    <w:rsid w:val="00B47046"/>
    <w:rsid w:val="00B47435"/>
    <w:rsid w:val="00B50C0F"/>
    <w:rsid w:val="00B50DFD"/>
    <w:rsid w:val="00B50FC4"/>
    <w:rsid w:val="00B519DD"/>
    <w:rsid w:val="00B53D4E"/>
    <w:rsid w:val="00B5548D"/>
    <w:rsid w:val="00B64308"/>
    <w:rsid w:val="00B6566F"/>
    <w:rsid w:val="00B71254"/>
    <w:rsid w:val="00B730C5"/>
    <w:rsid w:val="00B83960"/>
    <w:rsid w:val="00B840FB"/>
    <w:rsid w:val="00B85F10"/>
    <w:rsid w:val="00B9181C"/>
    <w:rsid w:val="00B95FC5"/>
    <w:rsid w:val="00B97E8A"/>
    <w:rsid w:val="00BA529B"/>
    <w:rsid w:val="00BC2FDB"/>
    <w:rsid w:val="00BC4984"/>
    <w:rsid w:val="00BC57D2"/>
    <w:rsid w:val="00BC5C79"/>
    <w:rsid w:val="00BC785D"/>
    <w:rsid w:val="00BD2DBD"/>
    <w:rsid w:val="00BE78B5"/>
    <w:rsid w:val="00BF39C2"/>
    <w:rsid w:val="00C23178"/>
    <w:rsid w:val="00C27E50"/>
    <w:rsid w:val="00C33DED"/>
    <w:rsid w:val="00C3745B"/>
    <w:rsid w:val="00C40912"/>
    <w:rsid w:val="00C4466E"/>
    <w:rsid w:val="00C465F7"/>
    <w:rsid w:val="00C55D2F"/>
    <w:rsid w:val="00C619FA"/>
    <w:rsid w:val="00C62D64"/>
    <w:rsid w:val="00C67893"/>
    <w:rsid w:val="00C701F1"/>
    <w:rsid w:val="00C70FA4"/>
    <w:rsid w:val="00C76AA6"/>
    <w:rsid w:val="00C871AC"/>
    <w:rsid w:val="00C96936"/>
    <w:rsid w:val="00CA6879"/>
    <w:rsid w:val="00CA7CF8"/>
    <w:rsid w:val="00CB02A5"/>
    <w:rsid w:val="00CB7365"/>
    <w:rsid w:val="00CC5159"/>
    <w:rsid w:val="00CC5855"/>
    <w:rsid w:val="00CC75D8"/>
    <w:rsid w:val="00CD092E"/>
    <w:rsid w:val="00CD4E29"/>
    <w:rsid w:val="00CD5B72"/>
    <w:rsid w:val="00CE5D57"/>
    <w:rsid w:val="00CF0024"/>
    <w:rsid w:val="00CF4708"/>
    <w:rsid w:val="00CF47CD"/>
    <w:rsid w:val="00D02E8B"/>
    <w:rsid w:val="00D05BB3"/>
    <w:rsid w:val="00D07E9C"/>
    <w:rsid w:val="00D128E5"/>
    <w:rsid w:val="00D168A8"/>
    <w:rsid w:val="00D20F8F"/>
    <w:rsid w:val="00D24B31"/>
    <w:rsid w:val="00D311DC"/>
    <w:rsid w:val="00D32B2D"/>
    <w:rsid w:val="00D369AB"/>
    <w:rsid w:val="00D43A3C"/>
    <w:rsid w:val="00D55075"/>
    <w:rsid w:val="00D557FD"/>
    <w:rsid w:val="00D60F95"/>
    <w:rsid w:val="00D612BB"/>
    <w:rsid w:val="00D81C7D"/>
    <w:rsid w:val="00D86E52"/>
    <w:rsid w:val="00D90B1F"/>
    <w:rsid w:val="00D93266"/>
    <w:rsid w:val="00D9375A"/>
    <w:rsid w:val="00DA1ECC"/>
    <w:rsid w:val="00DA7FBA"/>
    <w:rsid w:val="00DB16EA"/>
    <w:rsid w:val="00DB1B4C"/>
    <w:rsid w:val="00DB2ECD"/>
    <w:rsid w:val="00DB4F8B"/>
    <w:rsid w:val="00DB7670"/>
    <w:rsid w:val="00DC1997"/>
    <w:rsid w:val="00DC23E6"/>
    <w:rsid w:val="00DC2C8D"/>
    <w:rsid w:val="00DC319D"/>
    <w:rsid w:val="00DC58B5"/>
    <w:rsid w:val="00DD508F"/>
    <w:rsid w:val="00DD6295"/>
    <w:rsid w:val="00DE24A6"/>
    <w:rsid w:val="00DE335C"/>
    <w:rsid w:val="00DE3574"/>
    <w:rsid w:val="00DE66C8"/>
    <w:rsid w:val="00DF77E7"/>
    <w:rsid w:val="00E005FD"/>
    <w:rsid w:val="00E01BEC"/>
    <w:rsid w:val="00E02303"/>
    <w:rsid w:val="00E02BB6"/>
    <w:rsid w:val="00E033EE"/>
    <w:rsid w:val="00E07074"/>
    <w:rsid w:val="00E1080E"/>
    <w:rsid w:val="00E170C4"/>
    <w:rsid w:val="00E201F0"/>
    <w:rsid w:val="00E21473"/>
    <w:rsid w:val="00E22E57"/>
    <w:rsid w:val="00E26B3D"/>
    <w:rsid w:val="00E35537"/>
    <w:rsid w:val="00E36C10"/>
    <w:rsid w:val="00E40E89"/>
    <w:rsid w:val="00E45CBD"/>
    <w:rsid w:val="00E57358"/>
    <w:rsid w:val="00E61C3C"/>
    <w:rsid w:val="00E62943"/>
    <w:rsid w:val="00E62B66"/>
    <w:rsid w:val="00E675D2"/>
    <w:rsid w:val="00E676FB"/>
    <w:rsid w:val="00E75AE0"/>
    <w:rsid w:val="00E7640F"/>
    <w:rsid w:val="00E90997"/>
    <w:rsid w:val="00E94339"/>
    <w:rsid w:val="00EA0069"/>
    <w:rsid w:val="00EB001F"/>
    <w:rsid w:val="00EB49DD"/>
    <w:rsid w:val="00EC08FA"/>
    <w:rsid w:val="00EC4DB4"/>
    <w:rsid w:val="00ED3731"/>
    <w:rsid w:val="00EE1CC8"/>
    <w:rsid w:val="00EF1637"/>
    <w:rsid w:val="00EF52A5"/>
    <w:rsid w:val="00EF7A8A"/>
    <w:rsid w:val="00F0004B"/>
    <w:rsid w:val="00F118F2"/>
    <w:rsid w:val="00F169CF"/>
    <w:rsid w:val="00F211E9"/>
    <w:rsid w:val="00F240E0"/>
    <w:rsid w:val="00F24D5C"/>
    <w:rsid w:val="00F30C97"/>
    <w:rsid w:val="00F50A60"/>
    <w:rsid w:val="00F53DED"/>
    <w:rsid w:val="00F5520B"/>
    <w:rsid w:val="00F61F13"/>
    <w:rsid w:val="00F66C19"/>
    <w:rsid w:val="00F671B7"/>
    <w:rsid w:val="00F673E7"/>
    <w:rsid w:val="00F700B4"/>
    <w:rsid w:val="00F72412"/>
    <w:rsid w:val="00F726E6"/>
    <w:rsid w:val="00F746E5"/>
    <w:rsid w:val="00F74883"/>
    <w:rsid w:val="00F74A26"/>
    <w:rsid w:val="00F74DF1"/>
    <w:rsid w:val="00F76927"/>
    <w:rsid w:val="00F769A9"/>
    <w:rsid w:val="00F81F5B"/>
    <w:rsid w:val="00F833B6"/>
    <w:rsid w:val="00F837B8"/>
    <w:rsid w:val="00F83A4E"/>
    <w:rsid w:val="00F861FF"/>
    <w:rsid w:val="00F8791E"/>
    <w:rsid w:val="00F91C5D"/>
    <w:rsid w:val="00F93C65"/>
    <w:rsid w:val="00F9591E"/>
    <w:rsid w:val="00F95D3A"/>
    <w:rsid w:val="00F96F11"/>
    <w:rsid w:val="00FA3C77"/>
    <w:rsid w:val="00FB2952"/>
    <w:rsid w:val="00FB3338"/>
    <w:rsid w:val="00FD0CAA"/>
    <w:rsid w:val="00FD2892"/>
    <w:rsid w:val="00FD2D7A"/>
    <w:rsid w:val="00FD7613"/>
    <w:rsid w:val="00FE1085"/>
    <w:rsid w:val="00FF18BF"/>
    <w:rsid w:val="00FF3644"/>
    <w:rsid w:val="00FF43BB"/>
    <w:rsid w:val="00FF5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EBB9DB"/>
  <w15:docId w15:val="{E54F8EA4-EDCA-4EDC-AA61-28E4ED205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 Lotus" w:hAnsi="Times New Roman" w:cs="Times New Roman"/>
        <w:lang w:val="en-US" w:eastAsia="en-US" w:bidi="ar-SA"/>
      </w:rPr>
    </w:rPrDefault>
    <w:pPrDefault>
      <w:pPr>
        <w:spacing w:before="120" w:after="120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31495"/>
    <w:pPr>
      <w:bidi/>
      <w:ind w:firstLine="284"/>
    </w:pPr>
    <w:rPr>
      <w:rFonts w:asciiTheme="majorBidi" w:eastAsia="B Yagut" w:hAnsiTheme="majorBidi" w:cs="B Mitra"/>
      <w:sz w:val="28"/>
      <w:szCs w:val="28"/>
    </w:rPr>
  </w:style>
  <w:style w:type="paragraph" w:styleId="Heading1">
    <w:name w:val="heading 1"/>
    <w:basedOn w:val="Normal"/>
    <w:next w:val="Normal"/>
    <w:qFormat/>
    <w:rsid w:val="005E6410"/>
    <w:pPr>
      <w:keepNext/>
      <w:spacing w:before="480" w:after="480"/>
      <w:ind w:firstLine="0"/>
      <w:jc w:val="center"/>
      <w:outlineLvl w:val="0"/>
    </w:pPr>
    <w:rPr>
      <w:rFonts w:ascii="Nyala" w:eastAsia="Entezar     &lt;---------" w:hAnsi="Nyala" w:cs="B Titr"/>
      <w:color w:val="000000" w:themeColor="text1"/>
      <w:kern w:val="32"/>
      <w:lang w:bidi="fa-IR"/>
    </w:rPr>
  </w:style>
  <w:style w:type="paragraph" w:styleId="Heading2">
    <w:name w:val="heading 2"/>
    <w:basedOn w:val="Normal"/>
    <w:next w:val="Normal"/>
    <w:link w:val="Heading2Char"/>
    <w:qFormat/>
    <w:rsid w:val="005E6410"/>
    <w:pPr>
      <w:spacing w:before="0" w:after="0"/>
      <w:ind w:firstLine="0"/>
      <w:jc w:val="left"/>
      <w:outlineLvl w:val="1"/>
    </w:pPr>
    <w:rPr>
      <w:rFonts w:cs="B Nazanin"/>
      <w:b/>
      <w:bCs/>
      <w:lang w:bidi="fa-IR"/>
    </w:rPr>
  </w:style>
  <w:style w:type="paragraph" w:styleId="Heading3">
    <w:name w:val="heading 3"/>
    <w:basedOn w:val="Normal"/>
    <w:next w:val="Normal"/>
    <w:qFormat/>
    <w:rsid w:val="00155BDC"/>
    <w:pPr>
      <w:keepNext/>
      <w:spacing w:before="240" w:after="240"/>
      <w:ind w:firstLine="0"/>
      <w:jc w:val="center"/>
      <w:outlineLvl w:val="2"/>
    </w:pPr>
    <w:rPr>
      <w:rFonts w:ascii="Modaerne" w:eastAsia="B Homa" w:hAnsi="Modaerne" w:cs="B Homa"/>
      <w:b/>
      <w:color w:val="00B050"/>
    </w:rPr>
  </w:style>
  <w:style w:type="paragraph" w:styleId="Heading4">
    <w:name w:val="heading 4"/>
    <w:basedOn w:val="Normal"/>
    <w:next w:val="Normal"/>
    <w:qFormat/>
    <w:rsid w:val="00755595"/>
    <w:pPr>
      <w:keepNext/>
      <w:spacing w:before="480"/>
      <w:outlineLvl w:val="3"/>
    </w:pPr>
    <w:rPr>
      <w:b/>
      <w:color w:val="948A54" w:themeColor="background2" w:themeShade="80"/>
    </w:rPr>
  </w:style>
  <w:style w:type="paragraph" w:styleId="Heading5">
    <w:name w:val="heading 5"/>
    <w:basedOn w:val="Normal"/>
    <w:next w:val="Normal"/>
    <w:qFormat/>
    <w:rsid w:val="00256561"/>
    <w:pPr>
      <w:spacing w:after="360"/>
      <w:ind w:left="1134" w:right="1134"/>
      <w:outlineLvl w:val="4"/>
    </w:pPr>
    <w:rPr>
      <w:b/>
      <w:bCs/>
      <w:i/>
      <w:iCs/>
      <w:color w:val="31849B" w:themeColor="accent5" w:themeShade="BF"/>
      <w:sz w:val="24"/>
    </w:rPr>
  </w:style>
  <w:style w:type="paragraph" w:styleId="Heading6">
    <w:name w:val="heading 6"/>
    <w:basedOn w:val="Normal"/>
    <w:next w:val="Normal"/>
    <w:qFormat/>
    <w:rsid w:val="00DF77E7"/>
    <w:pPr>
      <w:spacing w:before="480" w:after="360"/>
      <w:ind w:left="851"/>
      <w:outlineLvl w:val="5"/>
    </w:pPr>
    <w:rPr>
      <w:rFonts w:ascii="B Nazanin" w:eastAsia="B Nazanin" w:hAnsi="B Nazanin" w:cs="B Nazanin"/>
      <w:b/>
      <w:sz w:val="24"/>
    </w:rPr>
  </w:style>
  <w:style w:type="paragraph" w:styleId="Heading7">
    <w:name w:val="heading 7"/>
    <w:basedOn w:val="Normal"/>
    <w:next w:val="Normal"/>
    <w:qFormat/>
    <w:rsid w:val="00DF77E7"/>
    <w:pPr>
      <w:spacing w:before="360" w:after="360"/>
      <w:ind w:left="567"/>
      <w:outlineLvl w:val="6"/>
    </w:pPr>
    <w:rPr>
      <w:rFonts w:ascii="B Nasim" w:eastAsia="B Nasim" w:hAnsi="B Nasim" w:cs="B Nasim"/>
      <w:b/>
      <w:sz w:val="18"/>
      <w:szCs w:val="18"/>
    </w:rPr>
  </w:style>
  <w:style w:type="paragraph" w:styleId="Heading8">
    <w:name w:val="heading 8"/>
    <w:basedOn w:val="Normal"/>
    <w:next w:val="Normal"/>
    <w:qFormat/>
    <w:rsid w:val="00DF77E7"/>
    <w:pPr>
      <w:spacing w:before="360" w:after="360"/>
      <w:ind w:left="284"/>
      <w:outlineLvl w:val="7"/>
    </w:pPr>
    <w:rPr>
      <w:b/>
      <w:i/>
      <w:sz w:val="24"/>
    </w:rPr>
  </w:style>
  <w:style w:type="paragraph" w:styleId="Heading9">
    <w:name w:val="heading 9"/>
    <w:basedOn w:val="Normal"/>
    <w:next w:val="Normal"/>
    <w:qFormat/>
    <w:rsid w:val="00DF77E7"/>
    <w:pPr>
      <w:spacing w:before="360" w:after="360"/>
      <w:outlineLvl w:val="8"/>
    </w:pPr>
    <w:rPr>
      <w:rFonts w:ascii="Arial" w:hAnsi="Arial" w:cs="Arial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E6410"/>
    <w:rPr>
      <w:rFonts w:asciiTheme="majorBidi" w:eastAsia="B Yagut" w:hAnsiTheme="majorBidi" w:cs="B Nazanin"/>
      <w:b/>
      <w:bCs/>
      <w:sz w:val="22"/>
      <w:szCs w:val="24"/>
      <w:lang w:bidi="fa-IR"/>
    </w:rPr>
  </w:style>
  <w:style w:type="paragraph" w:styleId="ListParagraph">
    <w:name w:val="List Paragraph"/>
    <w:basedOn w:val="Normal"/>
    <w:uiPriority w:val="34"/>
    <w:qFormat/>
    <w:rsid w:val="00CC75D8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695F92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95F92"/>
    <w:rPr>
      <w:rFonts w:ascii="Tahoma" w:eastAsia="B Yagut" w:hAnsi="Tahoma" w:cs="Tahoma"/>
      <w:sz w:val="16"/>
      <w:szCs w:val="16"/>
    </w:rPr>
  </w:style>
  <w:style w:type="paragraph" w:styleId="FootnoteText">
    <w:name w:val="footnote text"/>
    <w:basedOn w:val="Normal"/>
    <w:rsid w:val="00CF4708"/>
    <w:rPr>
      <w:position w:val="10"/>
      <w:sz w:val="20"/>
      <w:szCs w:val="20"/>
    </w:rPr>
  </w:style>
  <w:style w:type="character" w:styleId="FootnoteReference">
    <w:name w:val="footnote reference"/>
    <w:basedOn w:val="DefaultParagraphFont"/>
    <w:rsid w:val="006B0BD2"/>
    <w:rPr>
      <w:rFonts w:ascii="B Lotus" w:hAnsi="B Lotus" w:cs="B Lotus"/>
      <w:dstrike w:val="0"/>
      <w:spacing w:val="0"/>
      <w:position w:val="10"/>
      <w:sz w:val="20"/>
      <w:szCs w:val="24"/>
      <w:vertAlign w:val="baseline"/>
    </w:rPr>
  </w:style>
  <w:style w:type="paragraph" w:styleId="DocumentMap">
    <w:name w:val="Document Map"/>
    <w:basedOn w:val="Normal"/>
    <w:semiHidden/>
    <w:rsid w:val="000346C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er">
    <w:name w:val="footer"/>
    <w:basedOn w:val="Normal"/>
    <w:link w:val="FooterChar"/>
    <w:uiPriority w:val="99"/>
    <w:rsid w:val="00281525"/>
    <w:pPr>
      <w:tabs>
        <w:tab w:val="center" w:pos="4320"/>
        <w:tab w:val="right" w:pos="8640"/>
      </w:tabs>
      <w:spacing w:before="0"/>
      <w:ind w:firstLine="0"/>
      <w:jc w:val="center"/>
    </w:pPr>
    <w:rPr>
      <w:rFonts w:eastAsia="2  Titr" w:cs="B Titr"/>
      <w:noProof/>
      <w:color w:val="FF0000"/>
      <w:sz w:val="24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281525"/>
    <w:rPr>
      <w:rFonts w:asciiTheme="majorBidi" w:eastAsia="2  Titr" w:hAnsiTheme="majorBidi" w:cs="B Titr"/>
      <w:noProof/>
      <w:color w:val="FF0000"/>
      <w:sz w:val="24"/>
      <w:szCs w:val="16"/>
    </w:rPr>
  </w:style>
  <w:style w:type="paragraph" w:customStyle="1" w:styleId="a">
    <w:name w:val="شعر"/>
    <w:basedOn w:val="Normal"/>
    <w:rsid w:val="00DC23E6"/>
    <w:pPr>
      <w:spacing w:before="0" w:line="360" w:lineRule="auto"/>
      <w:ind w:firstLine="0"/>
      <w:jc w:val="center"/>
    </w:pPr>
    <w:rPr>
      <w:rFonts w:ascii="B Nazanin" w:eastAsia="B Nazanin" w:hAnsi="B Nazanin" w:cs="B Nazani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a0">
    <w:name w:val="فهرست"/>
    <w:basedOn w:val="Normal"/>
    <w:rsid w:val="007E376A"/>
    <w:pPr>
      <w:ind w:left="2880" w:firstLine="720"/>
    </w:pPr>
    <w:rPr>
      <w:rFonts w:eastAsia="Times New Roman"/>
    </w:rPr>
  </w:style>
  <w:style w:type="paragraph" w:styleId="Header">
    <w:name w:val="header"/>
    <w:basedOn w:val="Normal"/>
    <w:link w:val="HeaderChar"/>
    <w:uiPriority w:val="99"/>
    <w:rsid w:val="00AB70B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01F0"/>
    <w:rPr>
      <w:rFonts w:ascii="B Yagut" w:eastAsia="B Yagut" w:hAnsi="B Yagut" w:cs="B Yagut"/>
      <w:sz w:val="28"/>
      <w:szCs w:val="28"/>
    </w:rPr>
  </w:style>
  <w:style w:type="character" w:styleId="PageNumber">
    <w:name w:val="page number"/>
    <w:basedOn w:val="DefaultParagraphFont"/>
    <w:rsid w:val="00AF04D4"/>
    <w:rPr>
      <w:rFonts w:ascii="B Titr" w:eastAsia="B Titr" w:hAnsi="B Titr" w:cs="B Titr"/>
      <w:sz w:val="20"/>
      <w:szCs w:val="20"/>
    </w:rPr>
  </w:style>
  <w:style w:type="table" w:styleId="TableGrid">
    <w:name w:val="Table Grid"/>
    <w:basedOn w:val="TableNormal"/>
    <w:rsid w:val="005E6410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My%20Theme\Taskbar%20Toolbars\T\Word%20Templates\Bi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48439E2-6440-491D-9034-14467188F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Bio</Template>
  <TotalTime>14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عنوان</vt:lpstr>
      </vt:variant>
      <vt:variant>
        <vt:i4>1</vt:i4>
      </vt:variant>
    </vt:vector>
  </HeadingPairs>
  <TitlesOfParts>
    <vt:vector size="2" baseType="lpstr">
      <vt:lpstr>شیبشسیب شسیب شیب Mohammad Baghizadeh</vt:lpstr>
      <vt:lpstr>شیبشسیب شسیب شیب Mohammad Baghizadeh</vt:lpstr>
    </vt:vector>
  </TitlesOfParts>
  <Company>Baghizadeh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شیبشسیب شسیب شیب Mohammad Baghizadeh</dc:title>
  <dc:subject/>
  <dc:creator>Moha</dc:creator>
  <cp:keywords/>
  <dc:description/>
  <cp:lastModifiedBy>Moha</cp:lastModifiedBy>
  <cp:revision>4</cp:revision>
  <dcterms:created xsi:type="dcterms:W3CDTF">2025-05-09T06:36:00Z</dcterms:created>
  <dcterms:modified xsi:type="dcterms:W3CDTF">2025-05-09T07:18:00Z</dcterms:modified>
</cp:coreProperties>
</file>